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7DB3" w:rsidRPr="003A2E50" w14:paraId="3C3FA919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2801" w14:textId="296D5E6A" w:rsidR="00377DB3" w:rsidRPr="00377DB3" w:rsidRDefault="00377DB3" w:rsidP="00377DB3">
            <w:pPr>
              <w:spacing w:after="160" w:line="259" w:lineRule="auto"/>
              <w:rPr>
                <w:b/>
                <w:bCs/>
                <w:u w:val="single"/>
                <w:lang w:val="da-DK"/>
              </w:rPr>
            </w:pPr>
            <w:r w:rsidRPr="00377DB3">
              <w:rPr>
                <w:b/>
                <w:bCs/>
                <w:u w:val="single"/>
                <w:lang w:val="da-DK"/>
              </w:rPr>
              <w:t xml:space="preserve">Oplysninger til brug for indberetning af arbejdsulykke eller tæt-på-ulykke, som sendes til </w:t>
            </w:r>
            <w:hyperlink r:id="rId6" w:history="1">
              <w:r w:rsidRPr="00377DB3">
                <w:rPr>
                  <w:rStyle w:val="Hyperlink"/>
                  <w:b/>
                  <w:bCs/>
                  <w:lang w:val="da-DK"/>
                </w:rPr>
                <w:t>det@det.dk</w:t>
              </w:r>
            </w:hyperlink>
            <w:r w:rsidRPr="00377DB3">
              <w:rPr>
                <w:b/>
                <w:bCs/>
                <w:u w:val="single"/>
                <w:lang w:val="da-DK"/>
              </w:rPr>
              <w:t>:</w:t>
            </w:r>
          </w:p>
        </w:tc>
      </w:tr>
      <w:tr w:rsidR="00377DB3" w:rsidRPr="00377DB3" w14:paraId="44EF2049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E18F" w14:textId="1C95461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proofErr w:type="gramStart"/>
            <w:r w:rsidRPr="00377DB3">
              <w:rPr>
                <w:lang w:val="da-DK"/>
              </w:rPr>
              <w:t>Navn :</w:t>
            </w:r>
            <w:proofErr w:type="gramEnd"/>
          </w:p>
        </w:tc>
      </w:tr>
      <w:tr w:rsidR="00377DB3" w:rsidRPr="00600CAD" w14:paraId="01393E0A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1DF7" w14:textId="352DC6C4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Dato og klokkeslæt for ulykke / tæt-på-ulykke:</w:t>
            </w:r>
          </w:p>
        </w:tc>
      </w:tr>
      <w:tr w:rsidR="00377DB3" w:rsidRPr="00600CAD" w14:paraId="0387E36C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18AA" w14:textId="382F3069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Adresse og sag, hvor det skete:</w:t>
            </w:r>
          </w:p>
          <w:p w14:paraId="1E7EDA42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59F52202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285D" w14:textId="0560F282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Hvilken arbejdsopgave, var du i færd med at udføre:</w:t>
            </w:r>
          </w:p>
          <w:p w14:paraId="6D0E558E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103A3706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962D" w14:textId="734407D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Hvad skete der / hvad gik galt:</w:t>
            </w:r>
          </w:p>
          <w:p w14:paraId="71421C07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139E2226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9A5B" w14:textId="13EDC02A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Hvilket værktøj, stiger eller hjælpemidler brugte du:</w:t>
            </w:r>
          </w:p>
          <w:p w14:paraId="11375AAC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6D97F731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7F59" w14:textId="22F1C4E1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Hvilke legemsdele kom til skade samt på hvilken måde er de skadet:</w:t>
            </w:r>
          </w:p>
          <w:p w14:paraId="5E513CD7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42E1AC75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DF1B" w14:textId="301AB95E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Har du været ved læge / skadestue:</w:t>
            </w:r>
          </w:p>
          <w:p w14:paraId="3D78159B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5159E5EB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D37A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Forventet fravær på grund af ulykken:</w:t>
            </w:r>
          </w:p>
          <w:p w14:paraId="11D91DD3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78F3AC3C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870A" w14:textId="0C460585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Hvordan kunne ulykken eventuelt være undgået:</w:t>
            </w:r>
          </w:p>
          <w:p w14:paraId="23406872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2E92D06A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0774" w14:textId="77777777" w:rsid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Var der vidner eller kolleger til stede:</w:t>
            </w:r>
          </w:p>
          <w:p w14:paraId="4BDE69EF" w14:textId="754E85E5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  <w:tr w:rsidR="00377DB3" w:rsidRPr="00600CAD" w14:paraId="3445A82E" w14:textId="77777777" w:rsidTr="00377D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3D23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  <w:r w:rsidRPr="00377DB3">
              <w:rPr>
                <w:lang w:val="da-DK"/>
              </w:rPr>
              <w:t>Andre eventuelt relevante oplysninger i forbindelse med ulykken:</w:t>
            </w:r>
          </w:p>
          <w:p w14:paraId="33613BF3" w14:textId="77777777" w:rsidR="00377DB3" w:rsidRPr="00377DB3" w:rsidRDefault="00377DB3" w:rsidP="00377DB3">
            <w:pPr>
              <w:spacing w:after="160" w:line="259" w:lineRule="auto"/>
              <w:rPr>
                <w:lang w:val="da-DK"/>
              </w:rPr>
            </w:pPr>
          </w:p>
        </w:tc>
      </w:tr>
    </w:tbl>
    <w:p w14:paraId="26D28E64" w14:textId="77777777" w:rsidR="003A0E7D" w:rsidRPr="00377DB3" w:rsidRDefault="003A0E7D" w:rsidP="00A137DB">
      <w:pPr>
        <w:rPr>
          <w:lang w:val="da-DK"/>
        </w:rPr>
      </w:pPr>
    </w:p>
    <w:sectPr w:rsidR="003A0E7D" w:rsidRPr="00377DB3" w:rsidSect="00E858B4">
      <w:headerReference w:type="default" r:id="rId7"/>
      <w:footerReference w:type="default" r:id="rId8"/>
      <w:pgSz w:w="11906" w:h="16838"/>
      <w:pgMar w:top="1701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894B3" w14:textId="77777777" w:rsidR="00E858B4" w:rsidRDefault="00E858B4" w:rsidP="005640DA">
      <w:pPr>
        <w:spacing w:after="0" w:line="240" w:lineRule="auto"/>
      </w:pPr>
      <w:r>
        <w:separator/>
      </w:r>
    </w:p>
  </w:endnote>
  <w:endnote w:type="continuationSeparator" w:id="0">
    <w:p w14:paraId="0AF89172" w14:textId="77777777" w:rsidR="00E858B4" w:rsidRDefault="00E858B4" w:rsidP="0056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1B46C" w14:textId="77777777" w:rsidR="00F0522D" w:rsidRDefault="00F0522D">
    <w:pPr>
      <w:pStyle w:val="Sidefod"/>
    </w:pPr>
  </w:p>
  <w:p w14:paraId="78737AB5" w14:textId="77777777" w:rsidR="00F0522D" w:rsidRDefault="00A137DB">
    <w:pPr>
      <w:pStyle w:val="Sidefo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A740C9" wp14:editId="6F6D0FFC">
          <wp:simplePos x="0" y="0"/>
          <wp:positionH relativeFrom="column">
            <wp:posOffset>-901065</wp:posOffset>
          </wp:positionH>
          <wp:positionV relativeFrom="page">
            <wp:posOffset>9350375</wp:posOffset>
          </wp:positionV>
          <wp:extent cx="7953375" cy="1324610"/>
          <wp:effectExtent l="0" t="0" r="9525" b="8890"/>
          <wp:wrapThrough wrapText="bothSides">
            <wp:wrapPolygon edited="0">
              <wp:start x="0" y="0"/>
              <wp:lineTo x="0" y="21434"/>
              <wp:lineTo x="21574" y="21434"/>
              <wp:lineTo x="21574" y="0"/>
              <wp:lineTo x="0" y="0"/>
            </wp:wrapPolygon>
          </wp:wrapThrough>
          <wp:docPr id="786025897" name="Billede 2" descr="Et billede, der indeholder tekst, skærmbillede, Font/skrift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025897" name="Billede 2" descr="Et billede, der indeholder tekst, skærmbillede, Font/skrift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3375" cy="132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F179A" w14:textId="77777777" w:rsidR="00E858B4" w:rsidRDefault="00E858B4" w:rsidP="005640DA">
      <w:pPr>
        <w:spacing w:after="0" w:line="240" w:lineRule="auto"/>
      </w:pPr>
      <w:r>
        <w:separator/>
      </w:r>
    </w:p>
  </w:footnote>
  <w:footnote w:type="continuationSeparator" w:id="0">
    <w:p w14:paraId="637DCA22" w14:textId="77777777" w:rsidR="00E858B4" w:rsidRDefault="00E858B4" w:rsidP="00564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4EE80" w14:textId="77777777" w:rsidR="005640DA" w:rsidRDefault="006910B5">
    <w:pPr>
      <w:pStyle w:val="Sidehove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08F39E1" wp14:editId="11AC28D5">
          <wp:simplePos x="0" y="0"/>
          <wp:positionH relativeFrom="column">
            <wp:posOffset>-739140</wp:posOffset>
          </wp:positionH>
          <wp:positionV relativeFrom="page">
            <wp:posOffset>0</wp:posOffset>
          </wp:positionV>
          <wp:extent cx="7591425" cy="1626235"/>
          <wp:effectExtent l="0" t="0" r="9525" b="0"/>
          <wp:wrapThrough wrapText="bothSides">
            <wp:wrapPolygon edited="0">
              <wp:start x="0" y="0"/>
              <wp:lineTo x="0" y="21254"/>
              <wp:lineTo x="21573" y="21254"/>
              <wp:lineTo x="21573" y="0"/>
              <wp:lineTo x="0" y="0"/>
            </wp:wrapPolygon>
          </wp:wrapThrough>
          <wp:docPr id="1876897799" name="Billede 3" descr="Et billede, der indeholder sky, skærmbillede, udendørs, træ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897799" name="Billede 3" descr="Et billede, der indeholder sky, skærmbillede, udendørs, træ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62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E6C5B" w14:textId="77777777" w:rsidR="005640DA" w:rsidRDefault="005640D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8B4"/>
    <w:rsid w:val="00136D17"/>
    <w:rsid w:val="00175084"/>
    <w:rsid w:val="0019318C"/>
    <w:rsid w:val="002C5D81"/>
    <w:rsid w:val="00321156"/>
    <w:rsid w:val="00377DB3"/>
    <w:rsid w:val="003A0E7D"/>
    <w:rsid w:val="003A2E50"/>
    <w:rsid w:val="004B2E65"/>
    <w:rsid w:val="005640DA"/>
    <w:rsid w:val="00600CAD"/>
    <w:rsid w:val="00613D3A"/>
    <w:rsid w:val="006537C0"/>
    <w:rsid w:val="00671718"/>
    <w:rsid w:val="006910B5"/>
    <w:rsid w:val="0070773D"/>
    <w:rsid w:val="008C51F1"/>
    <w:rsid w:val="008E79BC"/>
    <w:rsid w:val="009514F9"/>
    <w:rsid w:val="0097654D"/>
    <w:rsid w:val="00A137DB"/>
    <w:rsid w:val="00E858B4"/>
    <w:rsid w:val="00F0522D"/>
    <w:rsid w:val="00F346BA"/>
    <w:rsid w:val="00F9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9FA5D"/>
  <w15:chartTrackingRefBased/>
  <w15:docId w15:val="{F213803A-F53E-4580-8152-415D0B00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640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40DA"/>
  </w:style>
  <w:style w:type="paragraph" w:styleId="Sidefod">
    <w:name w:val="footer"/>
    <w:basedOn w:val="Normal"/>
    <w:link w:val="SidefodTegn"/>
    <w:uiPriority w:val="99"/>
    <w:unhideWhenUsed/>
    <w:rsid w:val="005640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40DA"/>
  </w:style>
  <w:style w:type="table" w:styleId="Tabel-Gitter">
    <w:name w:val="Table Grid"/>
    <w:basedOn w:val="Tabel-Normal"/>
    <w:uiPriority w:val="39"/>
    <w:rsid w:val="00377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377DB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77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19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t@det.d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Local\Microsoft\Windows\INetCache\Content.Outlook\4LXZZY8D\Wennstrom%20Solutions%20%20Service_template%20Jan%20202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Wennstrom Solutions  Service_template Jan 2024</Template>
  <TotalTime>0</TotalTime>
  <Pages>1</Pages>
  <Words>95</Words>
  <Characters>581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Johansen</dc:creator>
  <cp:keywords/>
  <dc:description/>
  <cp:lastModifiedBy>Søren Hansen</cp:lastModifiedBy>
  <cp:revision>2</cp:revision>
  <cp:lastPrinted>2024-01-11T07:45:00Z</cp:lastPrinted>
  <dcterms:created xsi:type="dcterms:W3CDTF">2024-08-09T11:41:00Z</dcterms:created>
  <dcterms:modified xsi:type="dcterms:W3CDTF">2024-08-09T11:41:00Z</dcterms:modified>
</cp:coreProperties>
</file>